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062" w:rsidRDefault="00421062" w:rsidP="00D20E2F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68.15pt;margin-top:-66.35pt;width:580.5pt;height:823.3pt;z-index:251658240;visibility:visible">
            <v:imagedata r:id="rId4" o:title=""/>
          </v:shape>
        </w:pict>
      </w:r>
    </w:p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>
      <w:r>
        <w:rPr>
          <w:noProof/>
          <w:lang w:eastAsia="ru-RU"/>
        </w:rPr>
        <w:pict>
          <v:shape id="Рисунок 4" o:spid="_x0000_s1027" type="#_x0000_t75" style="position:absolute;margin-left:-82.4pt;margin-top:-55.1pt;width:597pt;height:846.7pt;z-index:251659264;visibility:visible">
            <v:imagedata r:id="rId5" o:title=""/>
          </v:shape>
        </w:pict>
      </w:r>
    </w:p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Default="00421062" w:rsidP="00D20E2F"/>
    <w:p w:rsidR="00421062" w:rsidRPr="00D20E2F" w:rsidRDefault="00421062" w:rsidP="00D20E2F"/>
    <w:sectPr w:rsidR="00421062" w:rsidRPr="00D20E2F" w:rsidSect="00D16C7B">
      <w:pgSz w:w="11906" w:h="16838"/>
      <w:pgMar w:top="1417" w:right="1273" w:bottom="1134" w:left="1273" w:header="1440" w:footer="144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178"/>
    <w:rsid w:val="001F556D"/>
    <w:rsid w:val="00421062"/>
    <w:rsid w:val="00507178"/>
    <w:rsid w:val="00547FC5"/>
    <w:rsid w:val="00585BB0"/>
    <w:rsid w:val="00A54957"/>
    <w:rsid w:val="00B95261"/>
    <w:rsid w:val="00D16C7B"/>
    <w:rsid w:val="00D20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BB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50717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20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0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5</Words>
  <Characters>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16</dc:creator>
  <cp:keywords/>
  <dc:description/>
  <cp:lastModifiedBy>User</cp:lastModifiedBy>
  <cp:revision>2</cp:revision>
  <dcterms:created xsi:type="dcterms:W3CDTF">2015-10-16T17:50:00Z</dcterms:created>
  <dcterms:modified xsi:type="dcterms:W3CDTF">2015-10-16T17:50:00Z</dcterms:modified>
</cp:coreProperties>
</file>